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850"/>
        <w:gridCol w:w="3685"/>
      </w:tblGrid>
      <w:tr w:rsidR="00982C02" w14:paraId="69B75A56" w14:textId="77777777">
        <w:tblPrEx>
          <w:tblCellMar>
            <w:top w:w="0" w:type="dxa"/>
            <w:bottom w:w="0" w:type="dxa"/>
          </w:tblCellMar>
        </w:tblPrEx>
        <w:trPr>
          <w:trHeight w:hRule="exact" w:val="2551"/>
        </w:trPr>
        <w:tc>
          <w:tcPr>
            <w:tcW w:w="48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1CEB82C5" w14:textId="77777777" w:rsidR="00982C02" w:rsidRDefault="00000000">
            <w:pPr>
              <w:pBdr>
                <w:bottom w:val="single" w:sz="4" w:space="1" w:color="F05B83"/>
              </w:pBdr>
              <w:spacing w:after="0" w:line="240" w:lineRule="auto"/>
            </w:pPr>
            <w:r>
              <w:rPr>
                <w:color w:val="F05B83"/>
                <w:sz w:val="13"/>
                <w:szCs w:val="13"/>
              </w:rPr>
              <w:t xml:space="preserve">KjG Diözesanverband Freiburg · </w:t>
            </w:r>
            <w:proofErr w:type="spellStart"/>
            <w:r>
              <w:rPr>
                <w:color w:val="F05B83"/>
                <w:sz w:val="13"/>
                <w:szCs w:val="13"/>
              </w:rPr>
              <w:t>Okenstraße</w:t>
            </w:r>
            <w:proofErr w:type="spellEnd"/>
            <w:r>
              <w:rPr>
                <w:color w:val="F05B83"/>
                <w:sz w:val="13"/>
                <w:szCs w:val="13"/>
              </w:rPr>
              <w:t xml:space="preserve"> 15 · 79108 Freiburg</w:t>
            </w:r>
          </w:p>
          <w:p w14:paraId="12048002" w14:textId="77777777" w:rsidR="00982C02" w:rsidRDefault="00982C02">
            <w:pPr>
              <w:spacing w:after="0" w:line="240" w:lineRule="auto"/>
            </w:pPr>
          </w:p>
          <w:p w14:paraId="51AF884B" w14:textId="77777777" w:rsidR="00982C02" w:rsidRDefault="00000000">
            <w:pPr>
              <w:spacing w:before="510" w:after="0" w:line="264" w:lineRule="auto"/>
            </w:pPr>
            <w:r>
              <w:rPr>
                <w:color w:val="8A7A80"/>
              </w:rPr>
              <w:t>[Vorname Nachname / KjG Ortsgruppe]</w:t>
            </w:r>
          </w:p>
          <w:p w14:paraId="560C8E98" w14:textId="77777777" w:rsidR="00982C02" w:rsidRDefault="00000000">
            <w:pPr>
              <w:spacing w:after="0" w:line="264" w:lineRule="auto"/>
            </w:pPr>
            <w:r>
              <w:rPr>
                <w:color w:val="8A7A80"/>
              </w:rPr>
              <w:t>[ggf. z. Hd. …]</w:t>
            </w:r>
          </w:p>
          <w:p w14:paraId="3AC745E5" w14:textId="77777777" w:rsidR="00982C02" w:rsidRDefault="00000000">
            <w:pPr>
              <w:spacing w:after="0" w:line="264" w:lineRule="auto"/>
            </w:pPr>
            <w:r>
              <w:rPr>
                <w:color w:val="8A7A80"/>
              </w:rPr>
              <w:t>[Straße Hausnummer]</w:t>
            </w:r>
          </w:p>
          <w:p w14:paraId="09D13285" w14:textId="77777777" w:rsidR="00982C02" w:rsidRDefault="00000000">
            <w:pPr>
              <w:spacing w:after="0" w:line="264" w:lineRule="auto"/>
            </w:pPr>
            <w:r>
              <w:rPr>
                <w:color w:val="8A7A80"/>
              </w:rPr>
              <w:t>[</w:t>
            </w:r>
            <w:proofErr w:type="gramStart"/>
            <w:r>
              <w:rPr>
                <w:color w:val="8A7A80"/>
              </w:rPr>
              <w:t>PLZ Ort</w:t>
            </w:r>
            <w:proofErr w:type="gramEnd"/>
            <w:r>
              <w:rPr>
                <w:color w:val="8A7A80"/>
              </w:rPr>
              <w:t>]</w:t>
            </w:r>
          </w:p>
        </w:tc>
        <w:tc>
          <w:tcPr>
            <w:tcW w:w="8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398BC101" w14:textId="77777777" w:rsidR="00982C02" w:rsidRDefault="00982C02"/>
        </w:tc>
        <w:tc>
          <w:tcPr>
            <w:tcW w:w="368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0" w:type="dxa"/>
              <w:right w:w="0" w:type="dxa"/>
            </w:tcMar>
          </w:tcPr>
          <w:p w14:paraId="41780F0B" w14:textId="77777777" w:rsidR="00982C02" w:rsidRDefault="00000000">
            <w:pPr>
              <w:spacing w:after="0" w:line="264" w:lineRule="auto"/>
            </w:pPr>
            <w:r>
              <w:rPr>
                <w:b/>
                <w:bCs/>
                <w:color w:val="F08223"/>
                <w:spacing w:val="20"/>
                <w:sz w:val="14"/>
                <w:szCs w:val="14"/>
              </w:rPr>
              <w:t>DEIN KONTAKT</w:t>
            </w:r>
          </w:p>
          <w:p w14:paraId="35E5DE02" w14:textId="77777777" w:rsidR="00982C02" w:rsidRDefault="00000000">
            <w:pPr>
              <w:spacing w:before="40" w:after="0" w:line="264" w:lineRule="auto"/>
            </w:pPr>
            <w:r>
              <w:rPr>
                <w:b/>
                <w:bCs/>
                <w:i/>
                <w:iCs/>
                <w:color w:val="F05B83"/>
                <w:sz w:val="22"/>
                <w:szCs w:val="22"/>
              </w:rPr>
              <w:t>[Vorname Nachname]</w:t>
            </w:r>
          </w:p>
          <w:p w14:paraId="4E82B15E" w14:textId="098B68D9" w:rsidR="00982C02" w:rsidRDefault="00000000">
            <w:pPr>
              <w:pBdr>
                <w:bottom w:val="single" w:sz="12" w:space="4" w:color="952D4F"/>
              </w:pBdr>
              <w:spacing w:after="100" w:line="264" w:lineRule="auto"/>
            </w:pPr>
            <w:r>
              <w:rPr>
                <w:i/>
                <w:iCs/>
                <w:color w:val="952D4F"/>
                <w:sz w:val="17"/>
                <w:szCs w:val="17"/>
              </w:rPr>
              <w:t>Burgfestival-Team</w:t>
            </w:r>
          </w:p>
          <w:p w14:paraId="06DB374C" w14:textId="77777777" w:rsidR="00982C02" w:rsidRDefault="00000000">
            <w:pPr>
              <w:spacing w:after="0" w:line="264" w:lineRule="auto"/>
            </w:pPr>
            <w:proofErr w:type="spellStart"/>
            <w:r>
              <w:rPr>
                <w:sz w:val="17"/>
                <w:szCs w:val="17"/>
              </w:rPr>
              <w:t>Okenstraße</w:t>
            </w:r>
            <w:proofErr w:type="spellEnd"/>
            <w:r>
              <w:rPr>
                <w:sz w:val="17"/>
                <w:szCs w:val="17"/>
              </w:rPr>
              <w:t xml:space="preserve"> 15</w:t>
            </w:r>
          </w:p>
          <w:p w14:paraId="22E5116A" w14:textId="77777777" w:rsidR="00982C02" w:rsidRDefault="00000000">
            <w:pPr>
              <w:spacing w:after="0" w:line="264" w:lineRule="auto"/>
            </w:pPr>
            <w:r>
              <w:rPr>
                <w:sz w:val="17"/>
                <w:szCs w:val="17"/>
              </w:rPr>
              <w:t>79108 Freiburg</w:t>
            </w:r>
          </w:p>
          <w:p w14:paraId="48D9C8D4" w14:textId="77777777" w:rsidR="00982C02" w:rsidRDefault="00000000">
            <w:pPr>
              <w:spacing w:after="0" w:line="264" w:lineRule="auto"/>
            </w:pPr>
            <w:r>
              <w:rPr>
                <w:sz w:val="17"/>
                <w:szCs w:val="17"/>
              </w:rPr>
              <w:t>Tel. 0761 5144 185</w:t>
            </w:r>
          </w:p>
          <w:p w14:paraId="65FA4521" w14:textId="77777777" w:rsidR="00982C02" w:rsidRDefault="00000000">
            <w:pPr>
              <w:spacing w:after="0" w:line="264" w:lineRule="auto"/>
            </w:pPr>
            <w:r>
              <w:rPr>
                <w:sz w:val="17"/>
                <w:szCs w:val="17"/>
              </w:rPr>
              <w:t>dl@kjg-freiburg.de</w:t>
            </w:r>
          </w:p>
          <w:p w14:paraId="4D3AF434" w14:textId="77777777" w:rsidR="00982C02" w:rsidRDefault="00000000">
            <w:pPr>
              <w:spacing w:before="200" w:after="0"/>
            </w:pPr>
            <w:r>
              <w:rPr>
                <w:sz w:val="17"/>
                <w:szCs w:val="17"/>
              </w:rPr>
              <w:t xml:space="preserve">Freiburg, </w:t>
            </w:r>
            <w:r>
              <w:rPr>
                <w:color w:val="8A7A80"/>
                <w:sz w:val="17"/>
                <w:szCs w:val="17"/>
              </w:rPr>
              <w:t>[TT.MM.JJJJ]</w:t>
            </w:r>
          </w:p>
        </w:tc>
      </w:tr>
    </w:tbl>
    <w:p w14:paraId="3A118137" w14:textId="77777777" w:rsidR="00982C02" w:rsidRDefault="00982C02">
      <w:pPr>
        <w:spacing w:before="454" w:after="0"/>
      </w:pPr>
    </w:p>
    <w:p w14:paraId="4C96EB01" w14:textId="77777777" w:rsidR="00982C02" w:rsidRDefault="00000000">
      <w:pPr>
        <w:pStyle w:val="Betreff"/>
      </w:pPr>
      <w:r>
        <w:t>Auf geht’s zum Burgfestival 2027!</w:t>
      </w:r>
    </w:p>
    <w:p w14:paraId="54C25EE7" w14:textId="77777777" w:rsidR="00982C02" w:rsidRDefault="00000000">
      <w:pPr>
        <w:pStyle w:val="BetreffUnterzeile"/>
      </w:pPr>
      <w:r>
        <w:t>27.–30. MAI 2027 · JUGENDBURG GEMEN · MIT DEM DV FREIBURG</w:t>
      </w:r>
    </w:p>
    <w:p w14:paraId="3FBFA015" w14:textId="77777777" w:rsidR="00982C02" w:rsidRDefault="00000000">
      <w:r>
        <w:t xml:space="preserve">Hallo </w:t>
      </w:r>
      <w:r>
        <w:rPr>
          <w:color w:val="8A7A80"/>
        </w:rPr>
        <w:t>[Name]</w:t>
      </w:r>
      <w:r>
        <w:t>,</w:t>
      </w:r>
    </w:p>
    <w:p w14:paraId="356D0924" w14:textId="77777777" w:rsidR="00982C02" w:rsidRDefault="00000000">
      <w:r>
        <w:rPr>
          <w:color w:val="8A7A80"/>
        </w:rPr>
        <w:t>[</w:t>
      </w:r>
      <w:proofErr w:type="gramStart"/>
      <w:r>
        <w:rPr>
          <w:color w:val="8A7A80"/>
        </w:rPr>
        <w:t>Hier</w:t>
      </w:r>
      <w:proofErr w:type="gramEnd"/>
      <w:r>
        <w:rPr>
          <w:color w:val="8A7A80"/>
        </w:rPr>
        <w:t xml:space="preserve"> steht dein Text. Die Formatvorlagen „Überschrift 1“, „Überschrift 2“, „Infokasten“ und die Aufzählung mit orangenen Punkten findest du in Word unter Start › Formatvorlagen.]</w:t>
      </w:r>
    </w:p>
    <w:p w14:paraId="330476CE" w14:textId="77777777" w:rsidR="00982C02" w:rsidRPr="003D0D6C" w:rsidRDefault="00000000">
      <w:pPr>
        <w:pStyle w:val="berschrift1"/>
        <w:rPr>
          <w:lang w:val="en-GB"/>
        </w:rPr>
      </w:pPr>
      <w:proofErr w:type="spellStart"/>
      <w:r w:rsidRPr="003D0D6C">
        <w:rPr>
          <w:lang w:val="en-GB"/>
        </w:rPr>
        <w:t>Zwischenüberschrift</w:t>
      </w:r>
      <w:proofErr w:type="spellEnd"/>
    </w:p>
    <w:p w14:paraId="4D4E96AD" w14:textId="77777777" w:rsidR="00982C02" w:rsidRPr="003D0D6C" w:rsidRDefault="00000000">
      <w:pPr>
        <w:rPr>
          <w:lang w:val="en-GB"/>
        </w:rPr>
      </w:pPr>
      <w:r w:rsidRPr="003D0D6C">
        <w:rPr>
          <w:color w:val="8A7A80"/>
          <w:lang w:val="en-GB"/>
        </w:rPr>
        <w:t xml:space="preserve">[Lorem ipsum </w:t>
      </w:r>
      <w:proofErr w:type="spellStart"/>
      <w:r w:rsidRPr="003D0D6C">
        <w:rPr>
          <w:color w:val="8A7A80"/>
          <w:lang w:val="en-GB"/>
        </w:rPr>
        <w:t>dolor</w:t>
      </w:r>
      <w:proofErr w:type="spellEnd"/>
      <w:r w:rsidRPr="003D0D6C">
        <w:rPr>
          <w:color w:val="8A7A80"/>
          <w:lang w:val="en-GB"/>
        </w:rPr>
        <w:t xml:space="preserve"> </w:t>
      </w:r>
      <w:proofErr w:type="gramStart"/>
      <w:r w:rsidRPr="003D0D6C">
        <w:rPr>
          <w:color w:val="8A7A80"/>
          <w:lang w:val="en-GB"/>
        </w:rPr>
        <w:t>sit</w:t>
      </w:r>
      <w:proofErr w:type="gram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amet</w:t>
      </w:r>
      <w:proofErr w:type="spellEnd"/>
      <w:r w:rsidRPr="003D0D6C">
        <w:rPr>
          <w:color w:val="8A7A80"/>
          <w:lang w:val="en-GB"/>
        </w:rPr>
        <w:t xml:space="preserve">, </w:t>
      </w:r>
      <w:proofErr w:type="spellStart"/>
      <w:r w:rsidRPr="003D0D6C">
        <w:rPr>
          <w:color w:val="8A7A80"/>
          <w:lang w:val="en-GB"/>
        </w:rPr>
        <w:t>consectetur</w:t>
      </w:r>
      <w:proofErr w:type="spell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adipiscing</w:t>
      </w:r>
      <w:proofErr w:type="spell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elit</w:t>
      </w:r>
      <w:proofErr w:type="spellEnd"/>
      <w:r w:rsidRPr="003D0D6C">
        <w:rPr>
          <w:color w:val="8A7A80"/>
          <w:lang w:val="en-GB"/>
        </w:rPr>
        <w:t xml:space="preserve">. Sed do </w:t>
      </w:r>
      <w:proofErr w:type="spellStart"/>
      <w:r w:rsidRPr="003D0D6C">
        <w:rPr>
          <w:color w:val="8A7A80"/>
          <w:lang w:val="en-GB"/>
        </w:rPr>
        <w:t>eiusmod</w:t>
      </w:r>
      <w:proofErr w:type="spell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tempor</w:t>
      </w:r>
      <w:proofErr w:type="spell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incididunt</w:t>
      </w:r>
      <w:proofErr w:type="spellEnd"/>
      <w:r w:rsidRPr="003D0D6C">
        <w:rPr>
          <w:color w:val="8A7A80"/>
          <w:lang w:val="en-GB"/>
        </w:rPr>
        <w:t xml:space="preserve"> </w:t>
      </w:r>
      <w:proofErr w:type="spellStart"/>
      <w:r w:rsidRPr="003D0D6C">
        <w:rPr>
          <w:color w:val="8A7A80"/>
          <w:lang w:val="en-GB"/>
        </w:rPr>
        <w:t>ut</w:t>
      </w:r>
      <w:proofErr w:type="spellEnd"/>
      <w:r w:rsidRPr="003D0D6C">
        <w:rPr>
          <w:color w:val="8A7A80"/>
          <w:lang w:val="en-GB"/>
        </w:rPr>
        <w:t xml:space="preserve"> labore et dolore magna </w:t>
      </w:r>
      <w:proofErr w:type="spellStart"/>
      <w:r w:rsidRPr="003D0D6C">
        <w:rPr>
          <w:color w:val="8A7A80"/>
          <w:lang w:val="en-GB"/>
        </w:rPr>
        <w:t>aliqua</w:t>
      </w:r>
      <w:proofErr w:type="spellEnd"/>
      <w:r w:rsidRPr="003D0D6C">
        <w:rPr>
          <w:color w:val="8A7A80"/>
          <w:lang w:val="en-GB"/>
        </w:rPr>
        <w:t>.]</w:t>
      </w:r>
    </w:p>
    <w:p w14:paraId="5AF73C85" w14:textId="77777777" w:rsidR="00982C02" w:rsidRDefault="00000000">
      <w:pPr>
        <w:pStyle w:val="Listenabsatz"/>
        <w:numPr>
          <w:ilvl w:val="0"/>
          <w:numId w:val="2"/>
        </w:numPr>
        <w:spacing w:after="40"/>
      </w:pPr>
      <w:r>
        <w:rPr>
          <w:color w:val="8A7A80"/>
        </w:rPr>
        <w:t>[Aufzählungspunkt]</w:t>
      </w:r>
    </w:p>
    <w:p w14:paraId="59D993B4" w14:textId="77777777" w:rsidR="00982C02" w:rsidRDefault="00000000">
      <w:pPr>
        <w:pStyle w:val="Listenabsatz"/>
        <w:numPr>
          <w:ilvl w:val="0"/>
          <w:numId w:val="2"/>
        </w:numPr>
      </w:pPr>
      <w:r>
        <w:rPr>
          <w:color w:val="8A7A80"/>
        </w:rPr>
        <w:t>[Aufzählungspunkt]</w:t>
      </w:r>
    </w:p>
    <w:p w14:paraId="0B0454FC" w14:textId="77777777" w:rsidR="00982C02" w:rsidRDefault="00000000">
      <w:pPr>
        <w:pStyle w:val="Infokasten"/>
      </w:pPr>
      <w:r>
        <w:t>[Infokasten: z. B. Anmeldeschluss, Kosten oder Treffpunkt für den Bus]</w:t>
      </w:r>
    </w:p>
    <w:p w14:paraId="403CECF0" w14:textId="77777777" w:rsidR="00982C02" w:rsidRDefault="00000000">
      <w:pPr>
        <w:spacing w:before="240"/>
      </w:pPr>
      <w:r>
        <w:t>Wir freuen uns auf dich – bis bald auf der Burg!</w:t>
      </w:r>
    </w:p>
    <w:p w14:paraId="7C5A7F29" w14:textId="77777777" w:rsidR="00982C02" w:rsidRDefault="00000000">
      <w:pPr>
        <w:spacing w:after="680"/>
      </w:pPr>
      <w:r>
        <w:t>Viele Grüße</w:t>
      </w:r>
    </w:p>
    <w:p w14:paraId="36CD4F24" w14:textId="77777777" w:rsidR="00982C02" w:rsidRDefault="00000000">
      <w:pPr>
        <w:spacing w:after="0"/>
      </w:pPr>
      <w:r>
        <w:t>[Vorname Nachname]</w:t>
      </w:r>
    </w:p>
    <w:p w14:paraId="7D61ECAB" w14:textId="77777777" w:rsidR="00982C02" w:rsidRDefault="00000000">
      <w:r>
        <w:rPr>
          <w:color w:val="952D4F"/>
          <w:sz w:val="17"/>
          <w:szCs w:val="17"/>
        </w:rPr>
        <w:t>Diözesanleitung KjG Freiburg</w:t>
      </w:r>
    </w:p>
    <w:sectPr w:rsidR="00982C02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551" w:right="1134" w:bottom="3005" w:left="1417" w:header="34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4F785" w14:textId="77777777" w:rsidR="00C82896" w:rsidRDefault="00C82896">
      <w:pPr>
        <w:spacing w:after="0" w:line="240" w:lineRule="auto"/>
      </w:pPr>
      <w:r>
        <w:separator/>
      </w:r>
    </w:p>
  </w:endnote>
  <w:endnote w:type="continuationSeparator" w:id="0">
    <w:p w14:paraId="021EA557" w14:textId="77777777" w:rsidR="00C82896" w:rsidRDefault="00C82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cca Std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4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64"/>
      <w:gridCol w:w="2608"/>
      <w:gridCol w:w="2381"/>
      <w:gridCol w:w="1701"/>
    </w:tblGrid>
    <w:tr w:rsidR="00982C02" w14:paraId="65A04DEE" w14:textId="77777777">
      <w:tblPrEx>
        <w:tblCellMar>
          <w:top w:w="0" w:type="dxa"/>
          <w:bottom w:w="0" w:type="dxa"/>
        </w:tblCellMar>
      </w:tblPrEx>
      <w:tc>
        <w:tcPr>
          <w:tcW w:w="266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028A754B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KjG Diözesanverband Freiburg</w:t>
          </w:r>
        </w:p>
        <w:p w14:paraId="14C26BE1" w14:textId="77777777" w:rsidR="00982C02" w:rsidRDefault="00000000">
          <w:pPr>
            <w:spacing w:after="0" w:line="250" w:lineRule="auto"/>
          </w:pPr>
          <w:proofErr w:type="spellStart"/>
          <w:r>
            <w:rPr>
              <w:color w:val="FFFFFF"/>
              <w:sz w:val="15"/>
              <w:szCs w:val="15"/>
            </w:rPr>
            <w:t>Okenstraße</w:t>
          </w:r>
          <w:proofErr w:type="spellEnd"/>
          <w:r>
            <w:rPr>
              <w:color w:val="FFFFFF"/>
              <w:sz w:val="15"/>
              <w:szCs w:val="15"/>
            </w:rPr>
            <w:t xml:space="preserve"> 15</w:t>
          </w:r>
        </w:p>
        <w:p w14:paraId="01B161F9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79108 Freiburg</w:t>
          </w:r>
        </w:p>
        <w:p w14:paraId="0D083FAA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Tel. 0761 5144 185</w:t>
          </w:r>
        </w:p>
      </w:tc>
      <w:tc>
        <w:tcPr>
          <w:tcW w:w="260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107F04B3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Diözesanleitung</w:t>
          </w:r>
        </w:p>
        <w:p w14:paraId="73E40A60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Florian Höpfner · Katharina Volk</w:t>
          </w:r>
        </w:p>
        <w:p w14:paraId="0E6F0126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Felix Preu · Daniel Hilbert</w:t>
          </w:r>
        </w:p>
        <w:p w14:paraId="538BB8D7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Franka Bergmann</w:t>
          </w:r>
        </w:p>
      </w:tc>
      <w:tc>
        <w:tcPr>
          <w:tcW w:w="238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323EE620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Burgfestival 2027</w:t>
          </w:r>
        </w:p>
        <w:p w14:paraId="320F212F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27.–30. Mai 2027</w:t>
          </w:r>
        </w:p>
        <w:p w14:paraId="0978CD76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Jugendburg Gemen</w:t>
          </w:r>
        </w:p>
        <w:p w14:paraId="7A6EE2FB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www.burgfestival.kjg.de</w:t>
          </w:r>
        </w:p>
      </w:tc>
      <w:tc>
        <w:tcPr>
          <w:tcW w:w="170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0B06C374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Online</w:t>
          </w:r>
        </w:p>
        <w:p w14:paraId="1D84EDD1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www.kjg-freiburg.de</w:t>
          </w:r>
        </w:p>
        <w:p w14:paraId="0FA43901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dl@kjg-freiburg.de</w:t>
          </w:r>
        </w:p>
        <w:p w14:paraId="2A2B992E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 xml:space="preserve">Seite </w:t>
          </w:r>
          <w:r>
            <w:rPr>
              <w:color w:val="FFFFFF"/>
              <w:sz w:val="15"/>
              <w:szCs w:val="15"/>
            </w:rPr>
            <w:fldChar w:fldCharType="begin"/>
          </w:r>
          <w:r>
            <w:rPr>
              <w:color w:val="FFFFFF"/>
              <w:sz w:val="15"/>
              <w:szCs w:val="15"/>
            </w:rPr>
            <w:instrText xml:space="preserve"> PAGE </w:instrText>
          </w:r>
          <w:r>
            <w:rPr>
              <w:color w:val="FFFFFF"/>
              <w:sz w:val="15"/>
              <w:szCs w:val="15"/>
            </w:rPr>
            <w:fldChar w:fldCharType="separate"/>
          </w:r>
          <w:r>
            <w:rPr>
              <w:color w:val="FFFFFF"/>
              <w:sz w:val="15"/>
              <w:szCs w:val="15"/>
            </w:rPr>
            <w:t>1</w:t>
          </w:r>
          <w:r>
            <w:rPr>
              <w:color w:val="FFFFFF"/>
              <w:sz w:val="15"/>
              <w:szCs w:val="15"/>
            </w:rPr>
            <w:fldChar w:fldCharType="end"/>
          </w:r>
          <w:r>
            <w:rPr>
              <w:color w:val="FFFFFF"/>
              <w:sz w:val="15"/>
              <w:szCs w:val="15"/>
            </w:rPr>
            <w:t xml:space="preserve"> von </w:t>
          </w:r>
          <w:r>
            <w:rPr>
              <w:color w:val="FFFFFF"/>
              <w:sz w:val="15"/>
              <w:szCs w:val="15"/>
            </w:rPr>
            <w:fldChar w:fldCharType="begin"/>
          </w:r>
          <w:r>
            <w:rPr>
              <w:color w:val="FFFFFF"/>
              <w:sz w:val="15"/>
              <w:szCs w:val="15"/>
            </w:rPr>
            <w:instrText xml:space="preserve"> NUMPAGES </w:instrText>
          </w:r>
          <w:r>
            <w:rPr>
              <w:color w:val="FFFFFF"/>
              <w:sz w:val="15"/>
              <w:szCs w:val="15"/>
            </w:rPr>
            <w:fldChar w:fldCharType="separate"/>
          </w:r>
          <w:r>
            <w:rPr>
              <w:color w:val="FFFFFF"/>
              <w:sz w:val="15"/>
              <w:szCs w:val="15"/>
            </w:rPr>
            <w:t>1</w:t>
          </w:r>
          <w:r>
            <w:rPr>
              <w:color w:val="FFFFFF"/>
              <w:sz w:val="15"/>
              <w:szCs w:val="15"/>
            </w:rPr>
            <w:fldChar w:fldCharType="end"/>
          </w:r>
        </w:p>
      </w:tc>
    </w:tr>
  </w:tbl>
  <w:p w14:paraId="51DA8398" w14:textId="77777777" w:rsidR="00982C02" w:rsidRDefault="00982C02">
    <w:pPr>
      <w:spacing w:after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4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664"/>
      <w:gridCol w:w="2608"/>
      <w:gridCol w:w="2381"/>
      <w:gridCol w:w="1701"/>
    </w:tblGrid>
    <w:tr w:rsidR="00982C02" w14:paraId="3AB49062" w14:textId="77777777">
      <w:tblPrEx>
        <w:tblCellMar>
          <w:top w:w="0" w:type="dxa"/>
          <w:bottom w:w="0" w:type="dxa"/>
        </w:tblCellMar>
      </w:tblPrEx>
      <w:tc>
        <w:tcPr>
          <w:tcW w:w="2665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1105408F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KjG Diözesanverband Freiburg</w:t>
          </w:r>
        </w:p>
        <w:p w14:paraId="118A756F" w14:textId="77777777" w:rsidR="00982C02" w:rsidRDefault="00000000">
          <w:pPr>
            <w:spacing w:after="0" w:line="250" w:lineRule="auto"/>
          </w:pPr>
          <w:proofErr w:type="spellStart"/>
          <w:r>
            <w:rPr>
              <w:color w:val="FFFFFF"/>
              <w:sz w:val="15"/>
              <w:szCs w:val="15"/>
            </w:rPr>
            <w:t>Okenstraße</w:t>
          </w:r>
          <w:proofErr w:type="spellEnd"/>
          <w:r>
            <w:rPr>
              <w:color w:val="FFFFFF"/>
              <w:sz w:val="15"/>
              <w:szCs w:val="15"/>
            </w:rPr>
            <w:t xml:space="preserve"> 15</w:t>
          </w:r>
        </w:p>
        <w:p w14:paraId="07C7E1BE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79108 Freiburg</w:t>
          </w:r>
        </w:p>
        <w:p w14:paraId="1A2BF544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Tel. 0761 5144 185</w:t>
          </w:r>
        </w:p>
      </w:tc>
      <w:tc>
        <w:tcPr>
          <w:tcW w:w="260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236CF0DF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Diözesanleitung</w:t>
          </w:r>
        </w:p>
        <w:p w14:paraId="25615336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Florian Höpfner · Katharina Volk</w:t>
          </w:r>
        </w:p>
        <w:p w14:paraId="21C1FAF0" w14:textId="61E157AF" w:rsidR="00982C02" w:rsidRDefault="003D0D6C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Michael Kinzie</w:t>
          </w:r>
          <w:r w:rsidR="00000000">
            <w:rPr>
              <w:color w:val="FFFFFF"/>
              <w:sz w:val="15"/>
              <w:szCs w:val="15"/>
            </w:rPr>
            <w:t xml:space="preserve"> · Daniel Hilbert</w:t>
          </w:r>
        </w:p>
        <w:p w14:paraId="29C48522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Franka Bergmann</w:t>
          </w:r>
        </w:p>
      </w:tc>
      <w:tc>
        <w:tcPr>
          <w:tcW w:w="238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733428D0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Burgfestival 2027</w:t>
          </w:r>
        </w:p>
        <w:p w14:paraId="330EADFF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27.–30. Mai 2027</w:t>
          </w:r>
        </w:p>
        <w:p w14:paraId="5535E1FB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Jugendburg Gemen</w:t>
          </w:r>
        </w:p>
        <w:p w14:paraId="0F2B4BEE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www.burgfestival.kjg.de</w:t>
          </w:r>
        </w:p>
      </w:tc>
      <w:tc>
        <w:tcPr>
          <w:tcW w:w="170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left w:w="0" w:type="dxa"/>
            <w:right w:w="113" w:type="dxa"/>
          </w:tcMar>
        </w:tcPr>
        <w:p w14:paraId="0B0C929A" w14:textId="77777777" w:rsidR="00982C02" w:rsidRDefault="00000000">
          <w:pPr>
            <w:spacing w:after="0" w:line="250" w:lineRule="auto"/>
          </w:pPr>
          <w:r>
            <w:rPr>
              <w:b/>
              <w:bCs/>
              <w:color w:val="FFFFFF"/>
              <w:sz w:val="15"/>
              <w:szCs w:val="15"/>
            </w:rPr>
            <w:t>Online</w:t>
          </w:r>
        </w:p>
        <w:p w14:paraId="7C60C6B4" w14:textId="77777777" w:rsidR="00982C02" w:rsidRDefault="00000000">
          <w:pPr>
            <w:spacing w:after="0" w:line="250" w:lineRule="auto"/>
          </w:pPr>
          <w:r>
            <w:rPr>
              <w:color w:val="FFFFFF"/>
              <w:sz w:val="15"/>
              <w:szCs w:val="15"/>
            </w:rPr>
            <w:t>www.kjg-freiburg.de</w:t>
          </w:r>
        </w:p>
        <w:p w14:paraId="27B3E067" w14:textId="3E9261A3" w:rsidR="00982C02" w:rsidRDefault="003D0D6C">
          <w:pPr>
            <w:spacing w:after="0" w:line="250" w:lineRule="auto"/>
          </w:pPr>
          <w:r w:rsidRPr="003D0D6C">
            <w:rPr>
              <w:color w:val="FFFFFF"/>
              <w:sz w:val="13"/>
              <w:szCs w:val="13"/>
            </w:rPr>
            <w:t>grossveranstaltung</w:t>
          </w:r>
          <w:r w:rsidR="00000000" w:rsidRPr="003D0D6C">
            <w:rPr>
              <w:color w:val="FFFFFF"/>
              <w:sz w:val="13"/>
              <w:szCs w:val="13"/>
            </w:rPr>
            <w:t>@kjg-freiburg.de</w:t>
          </w:r>
        </w:p>
      </w:tc>
    </w:tr>
  </w:tbl>
  <w:p w14:paraId="3C13C596" w14:textId="77777777" w:rsidR="00982C02" w:rsidRDefault="00982C02">
    <w:pPr>
      <w:spacing w:after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A51B3" w14:textId="77777777" w:rsidR="00C82896" w:rsidRDefault="00C82896">
      <w:pPr>
        <w:spacing w:after="0" w:line="240" w:lineRule="auto"/>
      </w:pPr>
      <w:r>
        <w:separator/>
      </w:r>
    </w:p>
  </w:footnote>
  <w:footnote w:type="continuationSeparator" w:id="0">
    <w:p w14:paraId="7A457907" w14:textId="77777777" w:rsidR="00C82896" w:rsidRDefault="00C82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21EAA" w14:textId="77777777" w:rsidR="00982C02" w:rsidRDefault="00000000">
    <w:pPr>
      <w:spacing w:after="0" w:line="240" w:lineRule="auto"/>
    </w:pPr>
    <w:r>
      <w:rPr>
        <w:noProof/>
      </w:rPr>
      <w:drawing>
        <wp:anchor distT="0" distB="0" distL="0" distR="0" simplePos="0" relativeHeight="251657216" behindDoc="1" locked="1" layoutInCell="1" allowOverlap="1" wp14:anchorId="1E94BD14" wp14:editId="4B265A3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1" name="Hintergrund" descr="Briefpapier Burgfestival 2027 – KjG DV Freiburg" title="Briefhintergr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08626" w14:textId="77777777" w:rsidR="00982C02" w:rsidRDefault="00000000">
    <w:pPr>
      <w:spacing w:after="0" w:line="240" w:lineRule="auto"/>
    </w:pPr>
    <w:r>
      <w:rPr>
        <w:noProof/>
      </w:rPr>
      <w:drawing>
        <wp:anchor distT="0" distB="0" distL="0" distR="0" simplePos="0" relativeHeight="251658240" behindDoc="1" locked="1" layoutInCell="1" allowOverlap="1" wp14:anchorId="1960DC49" wp14:editId="33EF953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l="0" t="0" r="0" b="0"/>
          <wp:wrapNone/>
          <wp:docPr id="271225189" name="Hintergrund" descr="Briefpapier Burgfestival 2027 – KjG DV Freiburg" title="Briefhintergr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D21E2"/>
    <w:multiLevelType w:val="hybridMultilevel"/>
    <w:tmpl w:val="11322A44"/>
    <w:lvl w:ilvl="0" w:tplc="CB0039A2">
      <w:start w:val="1"/>
      <w:numFmt w:val="bullet"/>
      <w:lvlText w:val="●"/>
      <w:lvlJc w:val="left"/>
      <w:pPr>
        <w:ind w:left="340" w:hanging="227"/>
      </w:pPr>
      <w:rPr>
        <w:color w:val="F08223"/>
      </w:rPr>
    </w:lvl>
    <w:lvl w:ilvl="1" w:tplc="6C9C3B4A">
      <w:numFmt w:val="decimal"/>
      <w:lvlText w:val=""/>
      <w:lvlJc w:val="left"/>
    </w:lvl>
    <w:lvl w:ilvl="2" w:tplc="EB12B5F8">
      <w:numFmt w:val="decimal"/>
      <w:lvlText w:val=""/>
      <w:lvlJc w:val="left"/>
    </w:lvl>
    <w:lvl w:ilvl="3" w:tplc="8F10BFAE">
      <w:numFmt w:val="decimal"/>
      <w:lvlText w:val=""/>
      <w:lvlJc w:val="left"/>
    </w:lvl>
    <w:lvl w:ilvl="4" w:tplc="13645372">
      <w:numFmt w:val="decimal"/>
      <w:lvlText w:val=""/>
      <w:lvlJc w:val="left"/>
    </w:lvl>
    <w:lvl w:ilvl="5" w:tplc="AE02FE80">
      <w:numFmt w:val="decimal"/>
      <w:lvlText w:val=""/>
      <w:lvlJc w:val="left"/>
    </w:lvl>
    <w:lvl w:ilvl="6" w:tplc="24AA159E">
      <w:numFmt w:val="decimal"/>
      <w:lvlText w:val=""/>
      <w:lvlJc w:val="left"/>
    </w:lvl>
    <w:lvl w:ilvl="7" w:tplc="B0763B38">
      <w:numFmt w:val="decimal"/>
      <w:lvlText w:val=""/>
      <w:lvlJc w:val="left"/>
    </w:lvl>
    <w:lvl w:ilvl="8" w:tplc="57142022">
      <w:numFmt w:val="decimal"/>
      <w:lvlText w:val=""/>
      <w:lvlJc w:val="left"/>
    </w:lvl>
  </w:abstractNum>
  <w:abstractNum w:abstractNumId="1" w15:restartNumberingAfterBreak="0">
    <w:nsid w:val="64BC462B"/>
    <w:multiLevelType w:val="hybridMultilevel"/>
    <w:tmpl w:val="6B3A1A96"/>
    <w:lvl w:ilvl="0" w:tplc="3944667A">
      <w:start w:val="1"/>
      <w:numFmt w:val="bullet"/>
      <w:lvlText w:val="●"/>
      <w:lvlJc w:val="left"/>
      <w:pPr>
        <w:ind w:left="720" w:hanging="360"/>
      </w:pPr>
    </w:lvl>
    <w:lvl w:ilvl="1" w:tplc="D6CE162A">
      <w:start w:val="1"/>
      <w:numFmt w:val="bullet"/>
      <w:lvlText w:val="○"/>
      <w:lvlJc w:val="left"/>
      <w:pPr>
        <w:ind w:left="1440" w:hanging="360"/>
      </w:pPr>
    </w:lvl>
    <w:lvl w:ilvl="2" w:tplc="A790D6C2">
      <w:start w:val="1"/>
      <w:numFmt w:val="bullet"/>
      <w:lvlText w:val="■"/>
      <w:lvlJc w:val="left"/>
      <w:pPr>
        <w:ind w:left="2160" w:hanging="360"/>
      </w:pPr>
    </w:lvl>
    <w:lvl w:ilvl="3" w:tplc="89142C46">
      <w:start w:val="1"/>
      <w:numFmt w:val="bullet"/>
      <w:lvlText w:val="●"/>
      <w:lvlJc w:val="left"/>
      <w:pPr>
        <w:ind w:left="2880" w:hanging="360"/>
      </w:pPr>
    </w:lvl>
    <w:lvl w:ilvl="4" w:tplc="D32CF3E2">
      <w:start w:val="1"/>
      <w:numFmt w:val="bullet"/>
      <w:lvlText w:val="○"/>
      <w:lvlJc w:val="left"/>
      <w:pPr>
        <w:ind w:left="3600" w:hanging="360"/>
      </w:pPr>
    </w:lvl>
    <w:lvl w:ilvl="5" w:tplc="EC8EBB42">
      <w:start w:val="1"/>
      <w:numFmt w:val="bullet"/>
      <w:lvlText w:val="■"/>
      <w:lvlJc w:val="left"/>
      <w:pPr>
        <w:ind w:left="4320" w:hanging="360"/>
      </w:pPr>
    </w:lvl>
    <w:lvl w:ilvl="6" w:tplc="76CCCD88">
      <w:start w:val="1"/>
      <w:numFmt w:val="bullet"/>
      <w:lvlText w:val="●"/>
      <w:lvlJc w:val="left"/>
      <w:pPr>
        <w:ind w:left="5040" w:hanging="360"/>
      </w:pPr>
    </w:lvl>
    <w:lvl w:ilvl="7" w:tplc="7814F1B0">
      <w:start w:val="1"/>
      <w:numFmt w:val="bullet"/>
      <w:lvlText w:val="●"/>
      <w:lvlJc w:val="left"/>
      <w:pPr>
        <w:ind w:left="5760" w:hanging="360"/>
      </w:pPr>
    </w:lvl>
    <w:lvl w:ilvl="8" w:tplc="98183CB4">
      <w:start w:val="1"/>
      <w:numFmt w:val="bullet"/>
      <w:lvlText w:val="●"/>
      <w:lvlJc w:val="left"/>
      <w:pPr>
        <w:ind w:left="6480" w:hanging="360"/>
      </w:pPr>
    </w:lvl>
  </w:abstractNum>
  <w:num w:numId="1" w16cid:durableId="500698537">
    <w:abstractNumId w:val="1"/>
    <w:lvlOverride w:ilvl="0">
      <w:startOverride w:val="1"/>
    </w:lvlOverride>
  </w:num>
  <w:num w:numId="2" w16cid:durableId="3853739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02"/>
    <w:rsid w:val="003D0D6C"/>
    <w:rsid w:val="008F6A58"/>
    <w:rsid w:val="00982C02"/>
    <w:rsid w:val="00C8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335A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cca Std" w:eastAsia="Secca Std" w:hAnsi="Secca Std" w:cs="Secca Std"/>
        <w:color w:val="3A2A31"/>
        <w:lang w:val="de-DE" w:eastAsia="de-DE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keepNext/>
      <w:spacing w:before="240" w:after="80"/>
      <w:outlineLvl w:val="0"/>
    </w:pPr>
    <w:rPr>
      <w:b/>
      <w:bCs/>
      <w:i/>
      <w:iCs/>
      <w:color w:val="F05B83"/>
      <w:sz w:val="24"/>
      <w:szCs w:val="24"/>
    </w:rPr>
  </w:style>
  <w:style w:type="paragraph" w:styleId="berschrift2">
    <w:name w:val="heading 2"/>
    <w:uiPriority w:val="9"/>
    <w:semiHidden/>
    <w:unhideWhenUsed/>
    <w:qFormat/>
    <w:pPr>
      <w:keepNext/>
      <w:spacing w:before="180" w:after="60"/>
      <w:outlineLvl w:val="1"/>
    </w:pPr>
    <w:rPr>
      <w:b/>
      <w:bCs/>
      <w:color w:val="952D4F"/>
      <w:sz w:val="21"/>
      <w:szCs w:val="21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pPr>
      <w:spacing w:after="0" w:line="240" w:lineRule="auto"/>
    </w:p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pPr>
      <w:spacing w:after="0" w:line="240" w:lineRule="auto"/>
    </w:p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customStyle="1" w:styleId="Betreff">
    <w:name w:val="Betreff"/>
    <w:next w:val="BetreffUnterzeile"/>
    <w:qFormat/>
    <w:pPr>
      <w:spacing w:after="20" w:line="240" w:lineRule="auto"/>
    </w:pPr>
    <w:rPr>
      <w:b/>
      <w:bCs/>
      <w:i/>
      <w:iCs/>
      <w:color w:val="F05B83"/>
      <w:sz w:val="30"/>
      <w:szCs w:val="30"/>
    </w:rPr>
  </w:style>
  <w:style w:type="paragraph" w:customStyle="1" w:styleId="BetreffUnterzeile">
    <w:name w:val="Betreff Unterzeile"/>
    <w:qFormat/>
    <w:pPr>
      <w:spacing w:after="360"/>
    </w:pPr>
    <w:rPr>
      <w:b/>
      <w:bCs/>
      <w:color w:val="F08223"/>
      <w:spacing w:val="10"/>
      <w:sz w:val="18"/>
      <w:szCs w:val="18"/>
    </w:rPr>
  </w:style>
  <w:style w:type="paragraph" w:customStyle="1" w:styleId="Infokasten">
    <w:name w:val="Infokasten"/>
    <w:qFormat/>
    <w:pPr>
      <w:pBdr>
        <w:left w:val="single" w:sz="24" w:space="8" w:color="F08223"/>
      </w:pBdr>
      <w:spacing w:before="120"/>
      <w:ind w:left="227"/>
    </w:pPr>
    <w:rPr>
      <w:b/>
      <w:bCs/>
      <w:color w:val="952D4F"/>
    </w:rPr>
  </w:style>
  <w:style w:type="paragraph" w:styleId="Kopfzeile">
    <w:name w:val="header"/>
    <w:basedOn w:val="Standard"/>
    <w:link w:val="KopfzeileZchn"/>
    <w:uiPriority w:val="99"/>
    <w:unhideWhenUsed/>
    <w:rsid w:val="003D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D0D6C"/>
  </w:style>
  <w:style w:type="paragraph" w:styleId="Fuzeile">
    <w:name w:val="footer"/>
    <w:basedOn w:val="Standard"/>
    <w:link w:val="FuzeileZchn"/>
    <w:uiPriority w:val="99"/>
    <w:unhideWhenUsed/>
    <w:rsid w:val="003D0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D0D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Briefpapier_Burgfestival_2027.dotx</Template>
  <TotalTime>0</TotalTime>
  <Pages>1</Pages>
  <Words>128</Words>
  <Characters>810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Briefpapier Burgfestival 2027</dc:title>
  <dc:creator>KjG DV Freiburg</dc:creator>
  <dc:description>Briefvorlage der KjG DV Freiburg für die Fahrt zum Burgfestival 2027</dc:description>
  <cp:lastModifiedBy>Daniel Hilbert</cp:lastModifiedBy>
  <cp:revision>2</cp:revision>
  <dcterms:created xsi:type="dcterms:W3CDTF">2026-10-13T16:55:00Z</dcterms:created>
  <dcterms:modified xsi:type="dcterms:W3CDTF">2026-10-13T17:22:00Z</dcterms:modified>
</cp:coreProperties>
</file>